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7951F" w14:textId="77777777" w:rsidR="009D50D4" w:rsidRDefault="00620214">
      <w:pPr>
        <w:pStyle w:val="3"/>
        <w:jc w:val="left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CB191" wp14:editId="4724F37F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4445" t="4445" r="14605" b="14605"/>
                <wp:wrapNone/>
                <wp:docPr id="2" name="Rectangle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79BD6B91" id="Rectangles 3" o:spid="_x0000_s1026" style="position:absolute;margin-left:-18pt;margin-top:-59.35pt;width:549pt;height:77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" filled="f"/>
            </w:pict>
          </mc:Fallback>
        </mc:AlternateContent>
      </w:r>
    </w:p>
    <w:p w14:paraId="504083A1" w14:textId="77777777" w:rsidR="009D50D4" w:rsidRDefault="00620214">
      <w:pPr>
        <w:pStyle w:val="3"/>
      </w:pPr>
      <w:r>
        <w:t>ΥΠΕΥΘΥΝΗ ΔΗΛΩΣΗ</w:t>
      </w:r>
    </w:p>
    <w:p w14:paraId="56068843" w14:textId="77777777" w:rsidR="009D50D4" w:rsidRDefault="00620214">
      <w:pPr>
        <w:pStyle w:val="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14:paraId="53A644D6" w14:textId="77777777" w:rsidR="009D50D4" w:rsidRDefault="009D50D4">
      <w:pPr>
        <w:pStyle w:val="a8"/>
        <w:tabs>
          <w:tab w:val="clear" w:pos="4153"/>
          <w:tab w:val="clear" w:pos="8306"/>
        </w:tabs>
      </w:pPr>
    </w:p>
    <w:p w14:paraId="2CAB9F0F" w14:textId="77777777" w:rsidR="009D50D4" w:rsidRDefault="00620214">
      <w:pPr>
        <w:pStyle w:val="20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4F01C9B5" w14:textId="77777777" w:rsidR="009D50D4" w:rsidRDefault="009D50D4">
      <w:pPr>
        <w:pStyle w:val="a4"/>
        <w:jc w:val="left"/>
        <w:rPr>
          <w:bCs/>
          <w:sz w:val="22"/>
        </w:rPr>
      </w:pPr>
    </w:p>
    <w:p w14:paraId="12A3F4A1" w14:textId="77777777" w:rsidR="009D50D4" w:rsidRDefault="009D50D4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9D50D4" w14:paraId="12EA499B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36EC9018" w14:textId="77777777" w:rsidR="009D50D4" w:rsidRDefault="00620214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2C60A6C3" w14:textId="77777777" w:rsidR="009D50D4" w:rsidRDefault="00620214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ΤΗ ΓΡΑΜΜΑΤΕΙΑ ΤΟΥ ΤΜΗΜΑΤΟΣ ΕΠΙΣΤΗΜΩΝ ΔΙΑΤΡΟΦΗΣ ΚΑΙ ΔΙΑΙΤΟΛΟΓΙΑΣ ΤΟΥ ΔΙΠΑΕ</w:t>
            </w:r>
          </w:p>
        </w:tc>
      </w:tr>
      <w:tr w:rsidR="009D50D4" w14:paraId="4892BEE8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41166CB7" w14:textId="77777777" w:rsidR="009D50D4" w:rsidRDefault="00620214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1455852B" w14:textId="77777777" w:rsidR="009D50D4" w:rsidRDefault="009D50D4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2FE2908C" w14:textId="77777777" w:rsidR="009D50D4" w:rsidRDefault="00620214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21D0211B" w14:textId="77777777" w:rsidR="009D50D4" w:rsidRDefault="009D50D4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9D50D4" w14:paraId="73BDE81F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40B2A9AA" w14:textId="77777777" w:rsidR="009D50D4" w:rsidRDefault="00620214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2123C15E" w14:textId="77777777" w:rsidR="009D50D4" w:rsidRDefault="009D50D4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50D4" w14:paraId="4CEBC085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577ED736" w14:textId="77777777" w:rsidR="009D50D4" w:rsidRDefault="00620214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38130676" w14:textId="77777777" w:rsidR="009D50D4" w:rsidRDefault="009D50D4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50D4" w14:paraId="40C13FB3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0B459E7D" w14:textId="77777777" w:rsidR="009D50D4" w:rsidRDefault="00620214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08DDD1AB" w14:textId="77777777" w:rsidR="009D50D4" w:rsidRDefault="009D50D4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9D50D4" w14:paraId="56F24427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580CE" w14:textId="77777777" w:rsidR="009D50D4" w:rsidRDefault="00620214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4350" w14:textId="77777777" w:rsidR="009D50D4" w:rsidRDefault="009D50D4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50D4" w14:paraId="0DEBB714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272D822F" w14:textId="77777777" w:rsidR="009D50D4" w:rsidRDefault="00620214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17E7FBC6" w14:textId="77777777" w:rsidR="009D50D4" w:rsidRDefault="009D50D4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39B2A556" w14:textId="77777777" w:rsidR="009D50D4" w:rsidRDefault="00620214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14:paraId="157D95E2" w14:textId="77777777" w:rsidR="009D50D4" w:rsidRDefault="009D50D4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50D4" w14:paraId="631C5377" w14:textId="7777777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26DB21AE" w14:textId="77777777" w:rsidR="009D50D4" w:rsidRDefault="00620214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3FA7D884" w14:textId="77777777" w:rsidR="009D50D4" w:rsidRDefault="009D50D4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252A24A9" w14:textId="77777777" w:rsidR="009D50D4" w:rsidRDefault="00620214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5CCD1FAA" w14:textId="77777777" w:rsidR="009D50D4" w:rsidRDefault="009D50D4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4444A668" w14:textId="77777777" w:rsidR="009D50D4" w:rsidRDefault="00620214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14:paraId="18B0C1F8" w14:textId="77777777" w:rsidR="009D50D4" w:rsidRDefault="009D50D4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500E06EF" w14:textId="77777777" w:rsidR="009D50D4" w:rsidRDefault="00620214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452CCF5F" w14:textId="77777777" w:rsidR="009D50D4" w:rsidRDefault="009D50D4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50D4" w14:paraId="10E2A6E4" w14:textId="7777777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50BAE1E8" w14:textId="77777777" w:rsidR="009D50D4" w:rsidRDefault="00620214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2C796DC7" w14:textId="77777777" w:rsidR="009D50D4" w:rsidRDefault="009D50D4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497545BB" w14:textId="77777777" w:rsidR="009D50D4" w:rsidRDefault="00620214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</w:t>
            </w:r>
            <w:proofErr w:type="spellStart"/>
            <w:r>
              <w:rPr>
                <w:rFonts w:ascii="Arial" w:hAnsi="Arial" w:cs="Arial"/>
                <w:sz w:val="16"/>
              </w:rPr>
              <w:t>νση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14:paraId="3300F9FD" w14:textId="77777777" w:rsidR="009D50D4" w:rsidRDefault="00620214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47833DB2" w14:textId="77777777" w:rsidR="009D50D4" w:rsidRDefault="009D50D4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62292868" w14:textId="77777777" w:rsidR="009D50D4" w:rsidRDefault="009D50D4">
      <w:pPr>
        <w:rPr>
          <w:rFonts w:ascii="Arial" w:hAnsi="Arial" w:cs="Arial"/>
          <w:b/>
          <w:bCs/>
          <w:sz w:val="28"/>
        </w:rPr>
      </w:pPr>
    </w:p>
    <w:p w14:paraId="600004BB" w14:textId="77777777" w:rsidR="009D50D4" w:rsidRDefault="009D50D4">
      <w:pPr>
        <w:rPr>
          <w:sz w:val="16"/>
        </w:rPr>
      </w:pPr>
    </w:p>
    <w:p w14:paraId="7BC269CC" w14:textId="77777777" w:rsidR="009D50D4" w:rsidRDefault="009D50D4">
      <w:pPr>
        <w:sectPr w:rsidR="009D50D4">
          <w:headerReference w:type="default" r:id="rId8"/>
          <w:pgSz w:w="11906" w:h="16838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4"/>
      </w:tblGrid>
      <w:tr w:rsidR="009D50D4" w14:paraId="3041AA28" w14:textId="77777777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14:paraId="6C61BE94" w14:textId="77777777" w:rsidR="009D50D4" w:rsidRDefault="009D50D4">
            <w:pPr>
              <w:ind w:right="124"/>
              <w:rPr>
                <w:rFonts w:ascii="Arial" w:hAnsi="Arial" w:cs="Arial"/>
                <w:sz w:val="18"/>
              </w:rPr>
            </w:pPr>
          </w:p>
          <w:p w14:paraId="7CD91D30" w14:textId="77777777" w:rsidR="009D50D4" w:rsidRDefault="00620214">
            <w:pPr>
              <w:ind w:right="12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9D50D4" w14:paraId="1D8066A8" w14:textId="77777777">
        <w:tc>
          <w:tcPr>
            <w:tcW w:w="1042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622993C6" w14:textId="77777777" w:rsidR="009D50D4" w:rsidRDefault="00620214">
            <w:pPr>
              <w:numPr>
                <w:ilvl w:val="0"/>
                <w:numId w:val="1"/>
              </w:numPr>
              <w:spacing w:before="60"/>
              <w:ind w:right="12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Τα στοιχεία που υποβάλω και τα δικαιολογητικά που καταθέτω είναι αληθή και ακριβή</w:t>
            </w:r>
          </w:p>
          <w:p w14:paraId="70170B90" w14:textId="77777777" w:rsidR="009D50D4" w:rsidRDefault="00620214">
            <w:pPr>
              <w:spacing w:before="60"/>
              <w:ind w:left="720" w:right="12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και αιτούμαι την ταυτοποίηση των στοιχείων μου βάσει των δικαιολογητικών που σας προσκομίζω, προκειμένου να οριστικοποιηθεί η εγγραφή μου.</w:t>
            </w:r>
          </w:p>
          <w:p w14:paraId="3F237E16" w14:textId="77777777" w:rsidR="009D50D4" w:rsidRDefault="00620214">
            <w:pPr>
              <w:numPr>
                <w:ilvl w:val="0"/>
                <w:numId w:val="1"/>
              </w:numPr>
              <w:spacing w:before="60"/>
              <w:ind w:right="12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Δεν είμαι εγγεγραμμένος/η σε άλλη Σχολή ή Τμήμα της Τριτοβάθμιας Εκπαίδευσης της Ελλάδας.</w:t>
            </w:r>
          </w:p>
          <w:p w14:paraId="4FA8E5B0" w14:textId="77777777" w:rsidR="009D50D4" w:rsidRDefault="00620214">
            <w:pPr>
              <w:numPr>
                <w:ilvl w:val="0"/>
                <w:numId w:val="1"/>
              </w:numPr>
              <w:spacing w:before="60"/>
              <w:ind w:right="125"/>
            </w:pPr>
            <w:r>
              <w:rPr>
                <w:rFonts w:ascii="Arial" w:hAnsi="Arial" w:cs="Arial"/>
                <w:sz w:val="22"/>
                <w:szCs w:val="22"/>
              </w:rPr>
              <w:t xml:space="preserve">Συναινώ στη διαχείριση των προσωπικών μου δεδομένων από τις υπηρεσίες του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Δι.Πα.Ε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9D50D4" w14:paraId="5DBA8E55" w14:textId="7777777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1EF0D13" w14:textId="77777777" w:rsidR="009D50D4" w:rsidRDefault="009D50D4">
            <w:pPr>
              <w:spacing w:before="60"/>
              <w:ind w:left="720" w:right="125"/>
            </w:pPr>
          </w:p>
          <w:p w14:paraId="2AD58E23" w14:textId="77777777" w:rsidR="009D50D4" w:rsidRDefault="009D50D4">
            <w:pPr>
              <w:spacing w:before="60"/>
              <w:ind w:left="720" w:right="125"/>
            </w:pPr>
          </w:p>
        </w:tc>
      </w:tr>
    </w:tbl>
    <w:p w14:paraId="58F346DE" w14:textId="77777777" w:rsidR="009D50D4" w:rsidRDefault="009D50D4"/>
    <w:p w14:paraId="07F29362" w14:textId="77777777" w:rsidR="009D50D4" w:rsidRDefault="00620214">
      <w:pPr>
        <w:pStyle w:val="a5"/>
        <w:ind w:left="0" w:right="484"/>
        <w:jc w:val="right"/>
        <w:rPr>
          <w:sz w:val="16"/>
        </w:rPr>
      </w:pPr>
      <w:r>
        <w:rPr>
          <w:sz w:val="16"/>
        </w:rPr>
        <w:t>Ημερομηνία:      ……….20……</w:t>
      </w:r>
    </w:p>
    <w:p w14:paraId="000CDD30" w14:textId="77777777" w:rsidR="009D50D4" w:rsidRDefault="009D50D4">
      <w:pPr>
        <w:pStyle w:val="a5"/>
        <w:ind w:left="0" w:right="484"/>
        <w:jc w:val="right"/>
        <w:rPr>
          <w:sz w:val="16"/>
        </w:rPr>
      </w:pPr>
    </w:p>
    <w:p w14:paraId="088E31F7" w14:textId="77777777" w:rsidR="009D50D4" w:rsidRDefault="00620214">
      <w:pPr>
        <w:pStyle w:val="a5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14:paraId="521F74B2" w14:textId="77777777" w:rsidR="009D50D4" w:rsidRDefault="009D50D4">
      <w:pPr>
        <w:pStyle w:val="a5"/>
        <w:ind w:left="0"/>
        <w:jc w:val="right"/>
        <w:rPr>
          <w:sz w:val="16"/>
        </w:rPr>
      </w:pPr>
    </w:p>
    <w:p w14:paraId="1BCCBF5B" w14:textId="77777777" w:rsidR="009D50D4" w:rsidRDefault="009D50D4">
      <w:pPr>
        <w:pStyle w:val="a5"/>
        <w:ind w:left="0"/>
        <w:jc w:val="right"/>
        <w:rPr>
          <w:sz w:val="16"/>
        </w:rPr>
      </w:pPr>
    </w:p>
    <w:p w14:paraId="18D5BC89" w14:textId="77777777" w:rsidR="009D50D4" w:rsidRDefault="009D50D4">
      <w:pPr>
        <w:pStyle w:val="a5"/>
        <w:ind w:left="0"/>
        <w:jc w:val="right"/>
        <w:rPr>
          <w:sz w:val="16"/>
        </w:rPr>
      </w:pPr>
    </w:p>
    <w:p w14:paraId="5AAE8944" w14:textId="77777777" w:rsidR="009D50D4" w:rsidRDefault="00620214">
      <w:pPr>
        <w:pStyle w:val="a5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14:paraId="74D4EA10" w14:textId="77777777" w:rsidR="009D50D4" w:rsidRDefault="00620214">
      <w:pPr>
        <w:pStyle w:val="a5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27246B63" w14:textId="77777777" w:rsidR="009D50D4" w:rsidRDefault="00620214">
      <w:pPr>
        <w:pStyle w:val="a5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14:paraId="3B388D4E" w14:textId="77777777" w:rsidR="009D50D4" w:rsidRDefault="00620214">
      <w:pPr>
        <w:pStyle w:val="a5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0391C919" w14:textId="77777777" w:rsidR="009D50D4" w:rsidRDefault="00620214">
      <w:pPr>
        <w:pStyle w:val="a5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14:paraId="0ADC7CCE" w14:textId="77777777" w:rsidR="009D50D4" w:rsidRDefault="0062021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</w:p>
    <w:sectPr w:rsidR="009D50D4">
      <w:headerReference w:type="default" r:id="rId9"/>
      <w:type w:val="continuous"/>
      <w:pgSz w:w="11906" w:h="16838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BDA42" w14:textId="77777777" w:rsidR="005611D7" w:rsidRDefault="005611D7">
      <w:r>
        <w:separator/>
      </w:r>
    </w:p>
  </w:endnote>
  <w:endnote w:type="continuationSeparator" w:id="0">
    <w:p w14:paraId="3829DAAA" w14:textId="77777777" w:rsidR="005611D7" w:rsidRDefault="00561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E8100" w14:textId="77777777" w:rsidR="005611D7" w:rsidRDefault="005611D7">
      <w:r>
        <w:separator/>
      </w:r>
    </w:p>
  </w:footnote>
  <w:footnote w:type="continuationSeparator" w:id="0">
    <w:p w14:paraId="05B3EDAC" w14:textId="77777777" w:rsidR="005611D7" w:rsidRDefault="00561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5403"/>
      <w:gridCol w:w="4801"/>
    </w:tblGrid>
    <w:tr w:rsidR="009D50D4" w14:paraId="4451195F" w14:textId="77777777">
      <w:tc>
        <w:tcPr>
          <w:tcW w:w="5508" w:type="dxa"/>
        </w:tcPr>
        <w:p w14:paraId="21D74462" w14:textId="77777777" w:rsidR="009D50D4" w:rsidRDefault="00620214">
          <w:pPr>
            <w:pStyle w:val="a8"/>
            <w:jc w:val="right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</w:rPr>
            <w:drawing>
              <wp:inline distT="0" distB="0" distL="0" distR="0" wp14:anchorId="7AC1AB2E" wp14:editId="72D0FA52">
                <wp:extent cx="523875" cy="533400"/>
                <wp:effectExtent l="19050" t="0" r="9525" b="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Εικόνα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2" w:type="dxa"/>
        </w:tcPr>
        <w:p w14:paraId="5A67345F" w14:textId="77777777" w:rsidR="009D50D4" w:rsidRDefault="009D50D4">
          <w:pPr>
            <w:pStyle w:val="a8"/>
            <w:jc w:val="right"/>
            <w:rPr>
              <w:b/>
              <w:bCs/>
              <w:sz w:val="16"/>
            </w:rPr>
          </w:pPr>
        </w:p>
      </w:tc>
    </w:tr>
  </w:tbl>
  <w:p w14:paraId="76472AD3" w14:textId="77777777" w:rsidR="009D50D4" w:rsidRDefault="00620214">
    <w:pPr>
      <w:pStyle w:val="a8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02361" w14:textId="77777777" w:rsidR="009D50D4" w:rsidRDefault="00620214">
    <w:pPr>
      <w:pStyle w:val="a8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D5849"/>
    <w:multiLevelType w:val="multilevel"/>
    <w:tmpl w:val="1A8D584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A6F"/>
    <w:rsid w:val="00011C56"/>
    <w:rsid w:val="001230D2"/>
    <w:rsid w:val="001C6103"/>
    <w:rsid w:val="00214AD7"/>
    <w:rsid w:val="00214BA4"/>
    <w:rsid w:val="00305918"/>
    <w:rsid w:val="00453F0F"/>
    <w:rsid w:val="00461505"/>
    <w:rsid w:val="004A075F"/>
    <w:rsid w:val="004A153C"/>
    <w:rsid w:val="005611D7"/>
    <w:rsid w:val="00620214"/>
    <w:rsid w:val="006537B3"/>
    <w:rsid w:val="0072268D"/>
    <w:rsid w:val="007A1F36"/>
    <w:rsid w:val="00800418"/>
    <w:rsid w:val="00800DD1"/>
    <w:rsid w:val="00832A6F"/>
    <w:rsid w:val="009B273C"/>
    <w:rsid w:val="009D50D4"/>
    <w:rsid w:val="00A03198"/>
    <w:rsid w:val="00A91DB6"/>
    <w:rsid w:val="00B45F4B"/>
    <w:rsid w:val="00C1495D"/>
    <w:rsid w:val="00C428FB"/>
    <w:rsid w:val="00C540C9"/>
    <w:rsid w:val="00C82681"/>
    <w:rsid w:val="00CF13F0"/>
    <w:rsid w:val="00D039AC"/>
    <w:rsid w:val="00DA3ECA"/>
    <w:rsid w:val="00E24917"/>
    <w:rsid w:val="00FF2868"/>
    <w:rsid w:val="3A941228"/>
    <w:rsid w:val="5C28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6384F8B"/>
  <w15:docId w15:val="{9E1E0E97-D3D5-4437-B2B5-B9D76084A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Pr>
      <w:rFonts w:ascii="Tahoma" w:hAnsi="Tahoma" w:cs="Tahoma"/>
      <w:sz w:val="16"/>
      <w:szCs w:val="16"/>
    </w:rPr>
  </w:style>
  <w:style w:type="paragraph" w:styleId="a4">
    <w:name w:val="Body Text"/>
    <w:basedOn w:val="a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5">
    <w:name w:val="Body Text Indent"/>
    <w:basedOn w:val="a"/>
    <w:pPr>
      <w:ind w:left="-180"/>
    </w:pPr>
    <w:rPr>
      <w:rFonts w:ascii="Arial" w:hAnsi="Arial" w:cs="Arial"/>
      <w:sz w:val="20"/>
    </w:rPr>
  </w:style>
  <w:style w:type="paragraph" w:styleId="a6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character" w:customStyle="1" w:styleId="Char">
    <w:name w:val="Κείμενο πλαισίου Char"/>
    <w:basedOn w:val="a0"/>
    <w:link w:val="a3"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0</TotalTime>
  <Pages>1</Pages>
  <Words>275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ΥΠΕΥΘΥΝΗ ΔΗΛΩΣΗ ΤΟΥ ΝΟΜΟΥ 105</dc:title>
  <dc:creator>ΧΙΟΣ</dc:creator>
  <cp:lastModifiedBy>Toutziaris Michail</cp:lastModifiedBy>
  <cp:revision>2</cp:revision>
  <cp:lastPrinted>2022-09-13T07:52:00Z</cp:lastPrinted>
  <dcterms:created xsi:type="dcterms:W3CDTF">2026-10-19T09:12:00Z</dcterms:created>
  <dcterms:modified xsi:type="dcterms:W3CDTF">2026-10-19T09:12:00Z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1033-12.2.0.18199</vt:lpwstr>
  </property>
  <property fmtid="{D5CDD505-2E9C-101B-9397-08002B2CF9AE}" pid="3" name="ICV">
    <vt:lpwstr>0BF32880249F43BF8094F112109EFB86_13</vt:lpwstr>
  </property>
</Properties>
</file>